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CellMar>
          <w:left w:w="0" w:type="dxa"/>
          <w:right w:w="0" w:type="dxa"/>
        </w:tblCellMar>
        <w:tblLook w:val="00A0"/>
      </w:tblPr>
      <w:tblGrid>
        <w:gridCol w:w="9360"/>
      </w:tblGrid>
      <w:tr w:rsidR="00C02C43" w:rsidRPr="00C71FBE" w:rsidTr="004B756D">
        <w:tc>
          <w:tcPr>
            <w:tcW w:w="0" w:type="auto"/>
            <w:shd w:val="clear" w:color="auto" w:fill="F2F2F2"/>
          </w:tcPr>
          <w:tbl>
            <w:tblPr>
              <w:tblW w:w="7200" w:type="dxa"/>
              <w:jc w:val="center"/>
              <w:tblCellMar>
                <w:left w:w="0" w:type="dxa"/>
                <w:right w:w="0" w:type="dxa"/>
              </w:tblCellMar>
              <w:tblLook w:val="00A0"/>
            </w:tblPr>
            <w:tblGrid>
              <w:gridCol w:w="7200"/>
            </w:tblGrid>
            <w:tr w:rsidR="00C02C43" w:rsidRPr="00C71FBE">
              <w:trPr>
                <w:jc w:val="center"/>
              </w:trPr>
              <w:tc>
                <w:tcPr>
                  <w:tcW w:w="0" w:type="auto"/>
                  <w:shd w:val="clear" w:color="auto" w:fill="FFFFFF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7200"/>
                  </w:tblGrid>
                  <w:tr w:rsidR="00C02C43" w:rsidRPr="00C71FBE">
                    <w:tc>
                      <w:tcPr>
                        <w:tcW w:w="0" w:type="auto"/>
                      </w:tcPr>
                      <w:tbl>
                        <w:tblPr>
                          <w:tblpPr w:leftFromText="36" w:rightFromText="36" w:vertAnchor="text"/>
                          <w:tblW w:w="7200" w:type="dxa"/>
                          <w:tblCellMar>
                            <w:left w:w="0" w:type="dxa"/>
                            <w:right w:w="0" w:type="dxa"/>
                          </w:tblCellMar>
                          <w:tblLook w:val="00A0"/>
                        </w:tblPr>
                        <w:tblGrid>
                          <w:gridCol w:w="7200"/>
                        </w:tblGrid>
                        <w:tr w:rsidR="00C02C43" w:rsidRPr="00C71FBE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</w:tcPr>
                            <w:p w:rsidR="00C02C43" w:rsidRPr="00E510C0" w:rsidRDefault="00C02C43" w:rsidP="003F7EB8">
                              <w:pPr>
                                <w:spacing w:after="0" w:line="750" w:lineRule="atLeast"/>
                                <w:ind w:right="-1260"/>
                                <w:outlineLvl w:val="0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606060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</w:pPr>
                              <w:r w:rsidRPr="00E510C0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606060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  <w:t>Meditations on Love and Roses</w:t>
                              </w:r>
                            </w:p>
                            <w:p w:rsidR="00C02C43" w:rsidRPr="00E510C0" w:rsidRDefault="00C02C43" w:rsidP="00E510C0">
                              <w:pPr>
                                <w:spacing w:after="0" w:line="338" w:lineRule="atLeast"/>
                                <w:outlineLvl w:val="2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606060"/>
                                  <w:spacing w:val="-8"/>
                                  <w:sz w:val="24"/>
                                  <w:szCs w:val="24"/>
                                </w:rPr>
                              </w:pPr>
                              <w:r w:rsidRPr="00C9500B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606060"/>
                                  <w:spacing w:val="-8"/>
                                  <w:sz w:val="24"/>
                                  <w:szCs w:val="24"/>
                                </w:rPr>
                                <w:t>Music for Voice, Flute and Piano</w:t>
                              </w:r>
                            </w:p>
                            <w:p w:rsidR="00C02C43" w:rsidRPr="00E510C0" w:rsidRDefault="00C02C43" w:rsidP="00E510C0">
                              <w:pPr>
                                <w:spacing w:before="240" w:after="240" w:line="338" w:lineRule="atLeast"/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</w:pP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>"</w:t>
                              </w:r>
                              <w:r w:rsidRPr="00C9500B">
                                <w:rPr>
                                  <w:rFonts w:ascii="Helvetica" w:hAnsi="Helvetica" w:cs="Helvetica"/>
                                  <w:i/>
                                  <w:iCs/>
                                  <w:color w:val="606060"/>
                                </w:rPr>
                                <w:t>Meditations on Love and Roses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 xml:space="preserve">" is the intriguing title of the 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 xml:space="preserve">concert 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>featuring</w:t>
                              </w:r>
                              <w:r w:rsidRPr="00C9500B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> </w:t>
                              </w:r>
                              <w:r w:rsidRPr="002F017F">
                                <w:rPr>
                                  <w:rFonts w:ascii="Helvetica" w:hAnsi="Helvetica" w:cs="Helvetica"/>
                                  <w:b/>
                                  <w:color w:val="606060"/>
                                </w:rPr>
                                <w:t>Gossamer Edge: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 xml:space="preserve"> </w:t>
                              </w:r>
                              <w:r w:rsidRPr="00C9500B">
                                <w:rPr>
                                  <w:rFonts w:ascii="Helvetica" w:hAnsi="Helvetica" w:cs="Helvetica"/>
                                  <w:b/>
                                  <w:bCs/>
                                  <w:i/>
                                  <w:iCs/>
                                  <w:color w:val="606060"/>
                                </w:rPr>
                                <w:t>Allyn Van Dusen, mezzo soprano, Rita George Simmons, flute, and Paula Bobb, piano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>. While it is an apt title for a Valentine's Day concert, the music to be performed actually goes deep into the poetry of relationships - not only with a lover but also with a mother, a moonlit garden, a life purpose, even oneself. On the program are Hilary Tann's "A Girl's Song t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>o Her Mother", Debussy's "Clair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</w:rPr>
                                <w:t xml:space="preserve"> de Lune" and "Syrinx", Jennifer Higdon's song cycle "Bentley Roses" on texts by James Whitcomb Riley, love songs of Ravel and Saint-Saens, and Jake Heggie's intense cycle, "The Deepest Desire: Four Meditations on Love" on texts of Sister Helen Prejean. As the concert progresses, the writing for all three instruments, voice, flute and piano, is alternately lush,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t xml:space="preserve"> expressive, bare, tuneful, celestial, and soul-penetrating. Bring a loved one, friend, family, and be taken in by this powerful music.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Program - Meditations on Love and Roses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A Girl's Song to her Mother . . . Hilary Tann (2002)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      Rita and Allyn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Bentley Roses . . . Jennifer Higdon (2002); Poems of James Whitcomb Riley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Old-Fashioned Roses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The Rose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To the Roses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A Rose in October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 xml:space="preserve">        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t>  Allyn, Rita and Paula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Clair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t xml:space="preserve"> de Lune . . . Claude Debussy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      Paula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Une Flute Invisible . . . Camille Saint-Saens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La Flute Enchantee . . . Maurice Ravel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     Allyn, Rita and Paula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Syrinx . . . Claude Debussy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     Rita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The Deepest Desire: Four Meditations on Love . . . Jake Heggie (2002); Texts of Sister Helen Prejean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More is required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I catch on fire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The deepest desire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Primary colors</w:t>
                              </w:r>
                              <w:r w:rsidRPr="00E510C0">
                                <w:rPr>
                                  <w:rFonts w:ascii="Helvetica" w:hAnsi="Helvetica" w:cs="Helvetica"/>
                                  <w:color w:val="606060"/>
                                  <w:sz w:val="23"/>
                                  <w:szCs w:val="23"/>
                                </w:rPr>
                                <w:br/>
                                <w:t>        Allyn, Paula and Rita</w:t>
                              </w:r>
                            </w:p>
                          </w:tc>
                        </w:tr>
                      </w:tbl>
                      <w:p w:rsidR="00C02C43" w:rsidRPr="00E510C0" w:rsidRDefault="00C02C43" w:rsidP="00E510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02C43" w:rsidRPr="00E510C0" w:rsidRDefault="00C02C43" w:rsidP="00E510C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02C43" w:rsidRPr="00E510C0" w:rsidRDefault="00C02C43" w:rsidP="00E510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C02C43" w:rsidRDefault="00C02C43"/>
    <w:sectPr w:rsidR="00C02C43" w:rsidSect="00077FAE">
      <w:headerReference w:type="first" r:id="rId6"/>
      <w:pgSz w:w="12240" w:h="15840" w:code="1"/>
      <w:pgMar w:top="1890" w:right="1440" w:bottom="2160" w:left="1440" w:header="144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C43" w:rsidRDefault="00C02C43" w:rsidP="003F7EB8">
      <w:pPr>
        <w:spacing w:after="0" w:line="240" w:lineRule="auto"/>
      </w:pPr>
      <w:r>
        <w:separator/>
      </w:r>
    </w:p>
  </w:endnote>
  <w:endnote w:type="continuationSeparator" w:id="0">
    <w:p w:rsidR="00C02C43" w:rsidRDefault="00C02C43" w:rsidP="003F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C43" w:rsidRDefault="00C02C43" w:rsidP="003F7EB8">
      <w:pPr>
        <w:spacing w:after="0" w:line="240" w:lineRule="auto"/>
      </w:pPr>
      <w:r>
        <w:separator/>
      </w:r>
    </w:p>
  </w:footnote>
  <w:footnote w:type="continuationSeparator" w:id="0">
    <w:p w:rsidR="00C02C43" w:rsidRDefault="00C02C43" w:rsidP="003F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C43" w:rsidRDefault="00C02C43" w:rsidP="004B756D">
    <w:pPr>
      <w:pStyle w:val="Header"/>
      <w:ind w:left="2160"/>
    </w:pPr>
    <w:r w:rsidRPr="00C71FBE">
      <w:rPr>
        <w:rFonts w:ascii="Times New Roman" w:hAnsi="Times New Roman"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6" type="#_x0000_t75" style="width:240pt;height:180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0C0"/>
    <w:rsid w:val="00077FAE"/>
    <w:rsid w:val="002F017F"/>
    <w:rsid w:val="003623D2"/>
    <w:rsid w:val="003926D2"/>
    <w:rsid w:val="003F7EB8"/>
    <w:rsid w:val="004B5FFE"/>
    <w:rsid w:val="004B756D"/>
    <w:rsid w:val="006A4308"/>
    <w:rsid w:val="007753F0"/>
    <w:rsid w:val="00865C7E"/>
    <w:rsid w:val="008968B0"/>
    <w:rsid w:val="008C703F"/>
    <w:rsid w:val="008E1721"/>
    <w:rsid w:val="00A27BDF"/>
    <w:rsid w:val="00C02C43"/>
    <w:rsid w:val="00C176C5"/>
    <w:rsid w:val="00C27E78"/>
    <w:rsid w:val="00C71FBE"/>
    <w:rsid w:val="00C9500B"/>
    <w:rsid w:val="00E510C0"/>
    <w:rsid w:val="00FF5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3F0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E510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E510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510C0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510C0"/>
    <w:rPr>
      <w:rFonts w:ascii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99"/>
    <w:qFormat/>
    <w:rsid w:val="00E510C0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E510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0C0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E510C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10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F7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7EB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7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F7E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43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2</Pages>
  <Words>268</Words>
  <Characters>1530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avd</dc:creator>
  <cp:keywords/>
  <dc:description/>
  <cp:lastModifiedBy>user</cp:lastModifiedBy>
  <cp:revision>5</cp:revision>
  <cp:lastPrinted>2014-01-31T22:24:00Z</cp:lastPrinted>
  <dcterms:created xsi:type="dcterms:W3CDTF">2014-01-31T22:18:00Z</dcterms:created>
  <dcterms:modified xsi:type="dcterms:W3CDTF">2014-12-17T05:01:00Z</dcterms:modified>
</cp:coreProperties>
</file>